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</w:t>
      </w:r>
      <w:r w:rsidR="009C5642" w:rsidRPr="009C5642">
        <w:t>№0318300008824000813</w:t>
      </w:r>
      <w:r w:rsidRPr="00B21F90">
        <w:t xml:space="preserve"> 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620367" w:rsidRPr="00AC61EF" w:rsidTr="009C5642">
        <w:tc>
          <w:tcPr>
            <w:tcW w:w="5000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r w:rsidRPr="00FB57B2">
              <w:rPr>
                <w:color w:val="FF0000"/>
              </w:rPr>
              <w:t xml:space="preserve">Внимание! </w:t>
            </w:r>
            <w:proofErr w:type="gramStart"/>
            <w:r w:rsidRPr="00FB57B2">
              <w:rPr>
                <w:color w:val="FF0000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</w:t>
            </w:r>
            <w:r w:rsidRPr="00FB57B2">
              <w:rPr>
                <w:color w:val="FF0000"/>
              </w:rPr>
              <w:t>е</w:t>
            </w:r>
            <w:r w:rsidRPr="00FB57B2">
              <w:rPr>
                <w:color w:val="FF0000"/>
              </w:rPr>
              <w:t>ния ограничивающих конкуренцию согласованных действий предусмотрена ответстве</w:t>
            </w:r>
            <w:r w:rsidRPr="00FB57B2">
              <w:rPr>
                <w:color w:val="FF0000"/>
              </w:rPr>
              <w:t>н</w:t>
            </w:r>
            <w:r w:rsidRPr="00FB57B2">
              <w:rPr>
                <w:color w:val="FF0000"/>
              </w:rPr>
              <w:t>ность в соответствии со ст. 14.32 КоАП РФ и ст. 178 УК РФ</w:t>
            </w:r>
            <w:proofErr w:type="gramEnd"/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9C5642" w:rsidP="009B41EA">
            <w:r w:rsidRPr="009C5642">
              <w:t>№0318300008824000813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9C5642" w:rsidRDefault="000E54B5" w:rsidP="009B41EA">
            <w:r w:rsidRPr="001E1E15">
              <w:t>Оказание услуг по сопровождению ранее устано</w:t>
            </w:r>
            <w:r w:rsidRPr="001E1E15">
              <w:t>в</w:t>
            </w:r>
            <w:r w:rsidRPr="001E1E15">
              <w:t>ленного у Заказчика экземпляра Электронного пери</w:t>
            </w:r>
            <w:r w:rsidRPr="001E1E15">
              <w:t>о</w:t>
            </w:r>
            <w:r w:rsidRPr="001E1E15">
              <w:t>дического справочника «Система ГАРАНТ», соде</w:t>
            </w:r>
            <w:r w:rsidRPr="001E1E15">
              <w:t>р</w:t>
            </w:r>
            <w:r w:rsidRPr="001E1E15">
              <w:t>жащего информацию о текущем состоянии законод</w:t>
            </w:r>
            <w:r w:rsidRPr="001E1E15">
              <w:t>а</w:t>
            </w:r>
            <w:r w:rsidRPr="001E1E15">
              <w:t>тельства Российской Федерации путем предоставл</w:t>
            </w:r>
            <w:r w:rsidRPr="001E1E15">
              <w:t>е</w:t>
            </w:r>
            <w:r w:rsidRPr="001E1E15">
              <w:t>ния экземпляров текущих версий комплекта ЭПС «Система ГАРАНТ».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РОСЭЛТОРГ (А</w:t>
            </w:r>
            <w:proofErr w:type="gramStart"/>
            <w:r w:rsidRPr="00B31262">
              <w:t>О«</w:t>
            </w:r>
            <w:proofErr w:type="gramEnd"/>
            <w:r w:rsidRPr="00B31262">
              <w:t>ЕЭТП»)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http://roseltorg.ru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9C5642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>Манакова Наталья Викторовна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lastRenderedPageBreak/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– </w:t>
            </w:r>
            <w:proofErr w:type="spellStart"/>
            <w:r w:rsidRPr="00E11939">
              <w:t>Олянич</w:t>
            </w:r>
            <w:proofErr w:type="spellEnd"/>
            <w:r w:rsidRPr="00E11939">
              <w:t xml:space="preserve"> Сергей Владимирович, исполняющий обязанности заместителя главы Темрюкского горо</w:t>
            </w:r>
            <w:r w:rsidRPr="00E11939">
              <w:t>д</w:t>
            </w:r>
            <w:r w:rsidRPr="00E11939">
              <w:t>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Евгения Анатольевна. Внимание! </w:t>
            </w:r>
            <w:proofErr w:type="gramStart"/>
            <w:r w:rsidRPr="00E11939">
              <w:t>За нарушение требований антимонопол</w:t>
            </w:r>
            <w:r w:rsidRPr="00E11939">
              <w:t>ь</w:t>
            </w:r>
            <w:r w:rsidRPr="00E11939">
              <w:t>ного законодательства Российской Федерации о з</w:t>
            </w:r>
            <w:r w:rsidRPr="00E11939">
              <w:t>а</w:t>
            </w:r>
            <w:r w:rsidRPr="00E11939">
              <w:t>прете участия в ограничивающих конкуренцию с</w:t>
            </w:r>
            <w:r w:rsidRPr="00E11939">
              <w:t>о</w:t>
            </w:r>
            <w:r w:rsidRPr="00E11939">
              <w:t>глашениях, осуществления ограничивающих конк</w:t>
            </w:r>
            <w:r w:rsidRPr="00E11939">
              <w:t>у</w:t>
            </w:r>
            <w:r w:rsidRPr="00E11939">
              <w:t>ренцию согласованных действий предусмотрена о</w:t>
            </w:r>
            <w:r w:rsidRPr="00E11939">
              <w:t>т</w:t>
            </w:r>
            <w:r w:rsidRPr="00E11939">
              <w:t>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13.12.2024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16.12.2024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472 428.00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243235203800023520100100940026203244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726080" w:rsidP="009B41EA">
            <w:r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472 428.00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r w:rsidRPr="001D3844">
              <w:t>01.01.2025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02.02.2026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9C5642" w:rsidRDefault="00B02D42" w:rsidP="009B41EA">
            <w:r w:rsidRPr="009C5642">
              <w:t>03651101</w:t>
            </w:r>
            <w:r w:rsidR="007F6DF4" w:rsidRPr="009C5642">
              <w:t>:Российская Федерация/Муниципальные о</w:t>
            </w:r>
            <w:r w:rsidR="007F6DF4" w:rsidRPr="009C5642">
              <w:t>б</w:t>
            </w:r>
            <w:r w:rsidR="007F6DF4" w:rsidRPr="009C5642">
              <w:t>разования Краснодарского края/Муниципальные ра</w:t>
            </w:r>
            <w:r w:rsidR="007F6DF4" w:rsidRPr="009C5642">
              <w:t>й</w:t>
            </w:r>
            <w:r w:rsidR="007F6DF4" w:rsidRPr="009C5642">
              <w:t>оны Краснодарского края/Темрюкский муниципал</w:t>
            </w:r>
            <w:r w:rsidR="007F6DF4" w:rsidRPr="009C5642">
              <w:t>ь</w:t>
            </w:r>
            <w:r w:rsidR="007F6DF4" w:rsidRPr="009C5642">
              <w:t>ный район/Городские поселения Темрюкского мун</w:t>
            </w:r>
            <w:r w:rsidR="007F6DF4" w:rsidRPr="009C5642">
              <w:t>и</w:t>
            </w:r>
            <w:r w:rsidR="007F6DF4" w:rsidRPr="009C5642">
              <w:t>ципального района/</w:t>
            </w:r>
            <w:proofErr w:type="gramStart"/>
            <w:r w:rsidR="007F6DF4" w:rsidRPr="009C5642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 xml:space="preserve">Закупка за счет собственных </w:t>
            </w:r>
            <w:r w:rsidRPr="00290ABC">
              <w:lastRenderedPageBreak/>
              <w:t>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lastRenderedPageBreak/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6"/>
        <w:gridCol w:w="1835"/>
        <w:gridCol w:w="1835"/>
        <w:gridCol w:w="1835"/>
        <w:gridCol w:w="2848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FD1FB4" w:rsidP="00001F63">
            <w:pPr>
              <w:rPr>
                <w:lang w:val="en-US"/>
              </w:rPr>
            </w:pPr>
            <w:r w:rsidRPr="002D63E8">
              <w:t>472 428,00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472 428,00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  <w:tc>
          <w:tcPr>
            <w:tcW w:w="0" w:type="auto"/>
          </w:tcPr>
          <w:p w:rsidR="00FD1FB4" w:rsidRDefault="00FD1FB4" w:rsidP="00001F63">
            <w:r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01.01.2025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25.02.2025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01.02.2025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25.03.2025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01.03.2025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23.04.2025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01.04.2025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29.05.2025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lastRenderedPageBreak/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01.05.2025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26.06.2025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01.06.2025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23.07.2025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01.07.2025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25.08.2025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01.08.2025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23.09.2025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lastRenderedPageBreak/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lastRenderedPageBreak/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lastRenderedPageBreak/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01.09.2025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23.10.2025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01.10.2025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26.11.2025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01.11.2025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23.12.2025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E27BC6" w:rsidRPr="00005337" w:rsidTr="00E61A57">
        <w:tc>
          <w:tcPr>
            <w:tcW w:w="1175" w:type="pct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E27BC6" w:rsidRPr="00005337" w:rsidRDefault="00E27BC6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9021C">
              <w:t>01.12.2025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02.02.2026</w:t>
            </w:r>
          </w:p>
        </w:tc>
      </w:tr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lastRenderedPageBreak/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lastRenderedPageBreak/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lastRenderedPageBreak/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99201135810110090244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39 369,00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2"/>
        <w:gridCol w:w="4917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</w:t>
            </w:r>
            <w:r w:rsidRPr="000E72C0">
              <w:t>о</w:t>
            </w:r>
            <w:r w:rsidRPr="000E72C0">
              <w:t>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Оказание услуг осуществляется Исполнит</w:t>
            </w:r>
            <w:r w:rsidRPr="000E72C0">
              <w:t>е</w:t>
            </w:r>
            <w:r w:rsidRPr="000E72C0">
              <w:t>лем по адресу: 353500 Краснодарский край, Темрюкский район, г. Темрюк, ул. Ленина, 48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</w:t>
            </w:r>
            <w:r w:rsidRPr="00D202E3">
              <w:rPr>
                <w:bCs/>
              </w:rPr>
              <w:t>н</w:t>
            </w:r>
            <w:r w:rsidRPr="00D202E3">
              <w:rPr>
                <w:bCs/>
              </w:rPr>
              <w:t>него отказа от исполнения контракта в с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9C5642" w:rsidRDefault="007945ED" w:rsidP="000F3282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Оказание услуг по сопрово</w:t>
            </w:r>
            <w:r w:rsidRPr="00FB7A8B">
              <w:rPr>
                <w:sz w:val="20"/>
                <w:szCs w:val="20"/>
              </w:rPr>
              <w:t>ж</w:t>
            </w:r>
            <w:r w:rsidRPr="00FB7A8B">
              <w:rPr>
                <w:sz w:val="20"/>
                <w:szCs w:val="20"/>
              </w:rPr>
              <w:t>дению ранее установленного у Заказчика экземпляра Эле</w:t>
            </w:r>
            <w:r w:rsidRPr="00FB7A8B">
              <w:rPr>
                <w:sz w:val="20"/>
                <w:szCs w:val="20"/>
              </w:rPr>
              <w:t>к</w:t>
            </w:r>
            <w:r w:rsidRPr="00FB7A8B">
              <w:rPr>
                <w:sz w:val="20"/>
                <w:szCs w:val="20"/>
              </w:rPr>
              <w:t>тронного периодического справочника «Система Г</w:t>
            </w:r>
            <w:r w:rsidRPr="00FB7A8B">
              <w:rPr>
                <w:sz w:val="20"/>
                <w:szCs w:val="20"/>
              </w:rPr>
              <w:t>А</w:t>
            </w:r>
            <w:r w:rsidRPr="00FB7A8B">
              <w:rPr>
                <w:sz w:val="20"/>
                <w:szCs w:val="20"/>
              </w:rPr>
              <w:t>РАНТ», содержащего инфо</w:t>
            </w:r>
            <w:r w:rsidRPr="00FB7A8B">
              <w:rPr>
                <w:sz w:val="20"/>
                <w:szCs w:val="20"/>
              </w:rPr>
              <w:t>р</w:t>
            </w:r>
            <w:r w:rsidRPr="00FB7A8B">
              <w:rPr>
                <w:sz w:val="20"/>
                <w:szCs w:val="20"/>
              </w:rPr>
              <w:t>мацию о текущем состоянии законодательства Российской Федерации путем предоста</w:t>
            </w:r>
            <w:r w:rsidRPr="00FB7A8B">
              <w:rPr>
                <w:sz w:val="20"/>
                <w:szCs w:val="20"/>
              </w:rPr>
              <w:t>в</w:t>
            </w:r>
            <w:r w:rsidRPr="00FB7A8B">
              <w:rPr>
                <w:sz w:val="20"/>
                <w:szCs w:val="20"/>
              </w:rPr>
              <w:t>ления экземпляров текущих версий комплекта ЭПС «С</w:t>
            </w:r>
            <w:r w:rsidRPr="00FB7A8B">
              <w:rPr>
                <w:sz w:val="20"/>
                <w:szCs w:val="20"/>
              </w:rPr>
              <w:t>и</w:t>
            </w:r>
            <w:r w:rsidRPr="00FB7A8B">
              <w:rPr>
                <w:sz w:val="20"/>
                <w:szCs w:val="20"/>
              </w:rPr>
              <w:t>стема ГАРАНТ»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9053523328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62.03.12.130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Услуга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Месяц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39369.00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12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472428.00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472 428,00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4"/>
        <w:gridCol w:w="6085"/>
      </w:tblGrid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15115A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15115A" w:rsidRDefault="00922EB3" w:rsidP="009B41EA">
            <w:r w:rsidRPr="0015115A">
              <w:t xml:space="preserve">Обеспечение </w:t>
            </w:r>
            <w:r w:rsidR="004557CB">
              <w:t>заявки</w:t>
            </w:r>
            <w:r w:rsidRPr="0015115A">
              <w:t xml:space="preserve">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15115A" w:rsidRDefault="00922EB3" w:rsidP="009B41EA"/>
        </w:tc>
      </w:tr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922EB3" w:rsidRPr="00D7050F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D7050F" w:rsidRDefault="00D7050F" w:rsidP="009B41EA">
            <w:r w:rsidRPr="00D7050F">
              <w:t>Обеспечение исполнения контракта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D7050F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>Обоснование НМЦК.xlsx</w:t>
            </w:r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Проект контракта.docx;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Описание объекта закупки.docx;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 (к).</w:t>
            </w:r>
            <w:proofErr w:type="spellStart"/>
            <w:r w:rsidRPr="00A510DC">
              <w:t>docx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9C5642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9C564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642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5F6E-B777-453E-8BD7-7EB46E1F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8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2024-11-01T04:45:00Z</dcterms:created>
  <dcterms:modified xsi:type="dcterms:W3CDTF">2024-12-06T12:13:00Z</dcterms:modified>
</cp:coreProperties>
</file>